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27B" w:rsidRPr="00A2527B" w:rsidRDefault="00A2527B" w:rsidP="00A2527B">
      <w:pPr>
        <w:rPr>
          <w:rFonts w:ascii="XCCW Joined 1a" w:hAnsi="XCCW Joined 1a"/>
          <w:b/>
          <w:u w:val="single"/>
        </w:rPr>
      </w:pPr>
      <w:r w:rsidRPr="00A2527B">
        <w:rPr>
          <w:rFonts w:ascii="XCCW Joined 1a" w:hAnsi="XCCW Joined 1a"/>
          <w:b/>
          <w:u w:val="single"/>
        </w:rPr>
        <w:t xml:space="preserve">Can you add some adjectives to this picture to describe the dragon? </w:t>
      </w:r>
    </w:p>
    <w:p w:rsidR="00A2527B" w:rsidRDefault="00A2527B" w:rsidP="00A2527B"/>
    <w:p w:rsidR="00A2527B" w:rsidRDefault="00A2527B" w:rsidP="00A2527B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059663B5" wp14:editId="757BBA31">
            <wp:simplePos x="0" y="0"/>
            <wp:positionH relativeFrom="column">
              <wp:posOffset>473710</wp:posOffset>
            </wp:positionH>
            <wp:positionV relativeFrom="paragraph">
              <wp:posOffset>29210</wp:posOffset>
            </wp:positionV>
            <wp:extent cx="4430395" cy="3309620"/>
            <wp:effectExtent l="0" t="0" r="8255" b="5080"/>
            <wp:wrapTight wrapText="bothSides">
              <wp:wrapPolygon edited="0">
                <wp:start x="0" y="0"/>
                <wp:lineTo x="0" y="21509"/>
                <wp:lineTo x="21547" y="21509"/>
                <wp:lineTo x="21547" y="0"/>
                <wp:lineTo x="0" y="0"/>
              </wp:wrapPolygon>
            </wp:wrapTight>
            <wp:docPr id="1" name="Picture 1" descr="C:\Users\karen.tearle\AppData\Local\Microsoft\Windows\INetCache\Content.Word\IMG_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en.tearle\AppData\Local\Microsoft\Windows\INetCache\Content.Word\IMG_20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395" cy="330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Default="00A2527B" w:rsidP="00A2527B"/>
    <w:p w:rsidR="00A2527B" w:rsidRPr="00935E81" w:rsidRDefault="00A2527B" w:rsidP="00A2527B">
      <w:pPr>
        <w:rPr>
          <w:rFonts w:ascii="Comic Sans MS" w:hAnsi="Comic Sans MS"/>
          <w:b/>
          <w:sz w:val="28"/>
          <w:szCs w:val="28"/>
        </w:rPr>
      </w:pPr>
      <w:r w:rsidRPr="00935E81">
        <w:rPr>
          <w:rFonts w:ascii="Comic Sans MS" w:hAnsi="Comic Sans MS"/>
          <w:b/>
          <w:sz w:val="28"/>
          <w:szCs w:val="28"/>
        </w:rPr>
        <w:t>What adjectives could we use to describe dragon?</w:t>
      </w:r>
    </w:p>
    <w:p w:rsidR="00A2527B" w:rsidRDefault="00A2527B" w:rsidP="00A2527B">
      <w:pPr>
        <w:rPr>
          <w:rFonts w:ascii="Comic Sans MS" w:hAnsi="Comic Sans MS"/>
          <w:sz w:val="36"/>
          <w:szCs w:val="36"/>
        </w:rPr>
      </w:pPr>
      <w:r w:rsidRPr="00935E81">
        <w:rPr>
          <w:rFonts w:ascii="Comic Sans MS" w:hAnsi="Comic Sans MS"/>
          <w:b/>
          <w:sz w:val="28"/>
          <w:szCs w:val="28"/>
        </w:rPr>
        <w:t>e.g.- colour, size, his character</w:t>
      </w:r>
      <w:r w:rsidRPr="00935E81">
        <w:rPr>
          <w:rFonts w:ascii="Comic Sans MS" w:hAnsi="Comic Sans MS"/>
          <w:sz w:val="36"/>
          <w:szCs w:val="36"/>
        </w:rPr>
        <w:t>.</w:t>
      </w:r>
    </w:p>
    <w:p w:rsidR="00A2527B" w:rsidRDefault="00A2527B" w:rsidP="00A2527B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Remember to use your senses</w:t>
      </w:r>
    </w:p>
    <w:p w:rsidR="00A2527B" w:rsidRDefault="00A2527B" w:rsidP="00A2527B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What does he look like?</w:t>
      </w:r>
    </w:p>
    <w:p w:rsidR="00A2527B" w:rsidRDefault="00A2527B" w:rsidP="00A2527B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What does he feel like?</w:t>
      </w:r>
    </w:p>
    <w:p w:rsidR="00A2527B" w:rsidRDefault="00A2527B" w:rsidP="00A2527B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 xml:space="preserve">Does he smell of anything? (Smokey breath) </w:t>
      </w:r>
    </w:p>
    <w:p w:rsidR="00A2527B" w:rsidRDefault="00A2527B" w:rsidP="00A2527B">
      <w:pPr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What does his voice sound like?</w:t>
      </w:r>
      <w:bookmarkStart w:id="0" w:name="_GoBack"/>
      <w:bookmarkEnd w:id="0"/>
    </w:p>
    <w:p w:rsidR="00A2527B" w:rsidRPr="00935E81" w:rsidRDefault="00A2527B" w:rsidP="00A2527B">
      <w:pPr>
        <w:rPr>
          <w:rFonts w:ascii="Comic Sans MS" w:hAnsi="Comic Sans MS"/>
          <w:sz w:val="36"/>
          <w:szCs w:val="36"/>
        </w:rPr>
      </w:pPr>
    </w:p>
    <w:p w:rsidR="00683C85" w:rsidRDefault="00683C85"/>
    <w:sectPr w:rsidR="00683C85" w:rsidSect="00A2527B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XCCW Joined 1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27B"/>
    <w:rsid w:val="00683C85"/>
    <w:rsid w:val="00A2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1323AC-26F6-4F27-819D-288FEFEFE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52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363DD5D1</Template>
  <TotalTime>3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clarke, stuart</dc:creator>
  <cp:keywords/>
  <dc:description/>
  <cp:lastModifiedBy>clarke, stuart</cp:lastModifiedBy>
  <cp:revision>1</cp:revision>
  <dcterms:created xsi:type="dcterms:W3CDTF">2020-10-16T08:54:00Z</dcterms:created>
  <dcterms:modified xsi:type="dcterms:W3CDTF">2020-10-16T08:57:00Z</dcterms:modified>
</cp:coreProperties>
</file>