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357" w:rsidRPr="00AD5700" w:rsidRDefault="00976FD2" w:rsidP="008E11D7">
      <w:pPr>
        <w:jc w:val="center"/>
        <w:rPr>
          <w:rFonts w:ascii="Comic Sans MS" w:hAnsi="Comic Sans MS"/>
          <w:b/>
          <w:sz w:val="28"/>
          <w:szCs w:val="32"/>
          <w:u w:val="single"/>
        </w:rPr>
      </w:pPr>
      <w:r w:rsidRPr="00AD5700">
        <w:rPr>
          <w:rFonts w:ascii="Comic Sans MS" w:hAnsi="Comic Sans MS"/>
          <w:b/>
          <w:sz w:val="28"/>
          <w:szCs w:val="32"/>
          <w:u w:val="single"/>
        </w:rPr>
        <w:t>Spellings</w:t>
      </w:r>
    </w:p>
    <w:p w:rsidR="00F55C9E" w:rsidRPr="00AD5700" w:rsidRDefault="0008467A" w:rsidP="00F55C9E">
      <w:pPr>
        <w:ind w:left="140" w:right="140"/>
        <w:jc w:val="center"/>
        <w:rPr>
          <w:rFonts w:ascii="Comic Sans MS" w:hAnsi="Comic Sans MS"/>
          <w:sz w:val="16"/>
          <w:szCs w:val="18"/>
        </w:rPr>
      </w:pPr>
      <w:r w:rsidRPr="00AD5700">
        <w:rPr>
          <w:rFonts w:ascii="Comic Sans MS" w:hAnsi="Comic Sans MS"/>
          <w:b/>
          <w:sz w:val="16"/>
          <w:szCs w:val="18"/>
        </w:rPr>
        <w:t>Date Set:</w:t>
      </w:r>
      <w:r w:rsidR="0034304A" w:rsidRPr="00AD5700">
        <w:rPr>
          <w:rFonts w:ascii="Comic Sans MS" w:hAnsi="Comic Sans MS"/>
          <w:b/>
          <w:sz w:val="16"/>
          <w:szCs w:val="18"/>
        </w:rPr>
        <w:t xml:space="preserve"> </w:t>
      </w:r>
      <w:r w:rsidR="00C80AF8" w:rsidRPr="00AD5700">
        <w:rPr>
          <w:rFonts w:ascii="Comic Sans MS" w:hAnsi="Comic Sans MS"/>
          <w:b/>
          <w:sz w:val="16"/>
          <w:szCs w:val="18"/>
        </w:rPr>
        <w:t>Friday 16</w:t>
      </w:r>
      <w:r w:rsidR="00C80AF8" w:rsidRPr="00AD5700">
        <w:rPr>
          <w:rFonts w:ascii="Comic Sans MS" w:hAnsi="Comic Sans MS"/>
          <w:b/>
          <w:sz w:val="16"/>
          <w:szCs w:val="18"/>
          <w:vertAlign w:val="superscript"/>
        </w:rPr>
        <w:t>th</w:t>
      </w:r>
      <w:r w:rsidR="00C80AF8" w:rsidRPr="00AD5700">
        <w:rPr>
          <w:rFonts w:ascii="Comic Sans MS" w:hAnsi="Comic Sans MS"/>
          <w:b/>
          <w:sz w:val="16"/>
          <w:szCs w:val="18"/>
        </w:rPr>
        <w:t xml:space="preserve"> </w:t>
      </w:r>
      <w:r w:rsidR="00C27326" w:rsidRPr="00AD5700">
        <w:rPr>
          <w:rFonts w:ascii="Comic Sans MS" w:hAnsi="Comic Sans MS"/>
          <w:b/>
          <w:sz w:val="16"/>
          <w:szCs w:val="18"/>
        </w:rPr>
        <w:t>October</w:t>
      </w:r>
      <w:r w:rsidR="00C24CD0" w:rsidRPr="00AD5700">
        <w:rPr>
          <w:rFonts w:ascii="Comic Sans MS" w:hAnsi="Comic Sans MS"/>
          <w:b/>
          <w:sz w:val="16"/>
          <w:szCs w:val="18"/>
        </w:rPr>
        <w:t xml:space="preserve">. </w:t>
      </w:r>
      <w:r w:rsidRPr="00AD5700">
        <w:rPr>
          <w:rFonts w:ascii="Comic Sans MS" w:hAnsi="Comic Sans MS"/>
          <w:b/>
          <w:sz w:val="16"/>
          <w:szCs w:val="18"/>
        </w:rPr>
        <w:t xml:space="preserve">Date of </w:t>
      </w:r>
      <w:r w:rsidR="008C09A0" w:rsidRPr="00AD5700">
        <w:rPr>
          <w:rFonts w:ascii="Comic Sans MS" w:hAnsi="Comic Sans MS"/>
          <w:b/>
          <w:sz w:val="16"/>
          <w:szCs w:val="18"/>
        </w:rPr>
        <w:t>spelling challenge</w:t>
      </w:r>
      <w:r w:rsidRPr="00AD5700">
        <w:rPr>
          <w:rFonts w:ascii="Comic Sans MS" w:hAnsi="Comic Sans MS"/>
          <w:b/>
          <w:sz w:val="16"/>
          <w:szCs w:val="18"/>
        </w:rPr>
        <w:t>:</w:t>
      </w:r>
      <w:r w:rsidR="00544FA1" w:rsidRPr="00AD5700">
        <w:rPr>
          <w:rFonts w:ascii="Comic Sans MS" w:hAnsi="Comic Sans MS"/>
          <w:b/>
          <w:sz w:val="16"/>
          <w:szCs w:val="18"/>
        </w:rPr>
        <w:t xml:space="preserve"> </w:t>
      </w:r>
      <w:r w:rsidR="00F67A4D" w:rsidRPr="00AD5700">
        <w:rPr>
          <w:rFonts w:ascii="Comic Sans MS" w:hAnsi="Comic Sans MS"/>
          <w:b/>
          <w:sz w:val="16"/>
          <w:szCs w:val="18"/>
        </w:rPr>
        <w:t xml:space="preserve">Friday </w:t>
      </w:r>
      <w:r w:rsidR="00C80AF8" w:rsidRPr="00AD5700">
        <w:rPr>
          <w:rFonts w:ascii="Comic Sans MS" w:hAnsi="Comic Sans MS"/>
          <w:b/>
          <w:sz w:val="16"/>
          <w:szCs w:val="18"/>
        </w:rPr>
        <w:t>23</w:t>
      </w:r>
      <w:r w:rsidR="00C80AF8" w:rsidRPr="00AD5700">
        <w:rPr>
          <w:rFonts w:ascii="Comic Sans MS" w:hAnsi="Comic Sans MS"/>
          <w:b/>
          <w:sz w:val="16"/>
          <w:szCs w:val="18"/>
          <w:vertAlign w:val="superscript"/>
        </w:rPr>
        <w:t>rd</w:t>
      </w:r>
      <w:r w:rsidR="00C80AF8" w:rsidRPr="00AD5700">
        <w:rPr>
          <w:rFonts w:ascii="Comic Sans MS" w:hAnsi="Comic Sans MS"/>
          <w:b/>
          <w:sz w:val="16"/>
          <w:szCs w:val="18"/>
        </w:rPr>
        <w:t xml:space="preserve"> O</w:t>
      </w:r>
      <w:r w:rsidR="008E2EA3" w:rsidRPr="00AD5700">
        <w:rPr>
          <w:rFonts w:ascii="Comic Sans MS" w:hAnsi="Comic Sans MS"/>
          <w:b/>
          <w:sz w:val="16"/>
          <w:szCs w:val="18"/>
        </w:rPr>
        <w:t>ctober</w:t>
      </w:r>
    </w:p>
    <w:p w:rsidR="0008467A" w:rsidRPr="00AD5700" w:rsidRDefault="00F55C9E" w:rsidP="00F55C9E">
      <w:pPr>
        <w:jc w:val="center"/>
        <w:rPr>
          <w:rFonts w:ascii="Comic Sans MS" w:hAnsi="Comic Sans MS"/>
          <w:b/>
          <w:sz w:val="16"/>
          <w:szCs w:val="18"/>
        </w:rPr>
      </w:pPr>
      <w:r w:rsidRPr="00AD5700">
        <w:rPr>
          <w:rFonts w:ascii="Comic Sans MS" w:hAnsi="Comic Sans MS"/>
          <w:sz w:val="16"/>
          <w:szCs w:val="18"/>
        </w:rPr>
        <w:t xml:space="preserve">We are learning to read </w:t>
      </w:r>
      <w:proofErr w:type="spellStart"/>
      <w:r w:rsidRPr="00AD5700">
        <w:rPr>
          <w:rFonts w:ascii="Comic Sans MS" w:hAnsi="Comic Sans MS"/>
          <w:sz w:val="16"/>
          <w:szCs w:val="18"/>
        </w:rPr>
        <w:t>cvcc</w:t>
      </w:r>
      <w:proofErr w:type="spellEnd"/>
      <w:r w:rsidRPr="00AD5700">
        <w:rPr>
          <w:rFonts w:ascii="Comic Sans MS" w:hAnsi="Comic Sans MS"/>
          <w:sz w:val="16"/>
          <w:szCs w:val="18"/>
        </w:rPr>
        <w:t xml:space="preserve"> words.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695"/>
        <w:gridCol w:w="2566"/>
        <w:gridCol w:w="2566"/>
        <w:gridCol w:w="2567"/>
        <w:gridCol w:w="2708"/>
        <w:gridCol w:w="2568"/>
      </w:tblGrid>
      <w:tr w:rsidR="0008467A" w:rsidRPr="00AD5700" w:rsidTr="00F746FB">
        <w:trPr>
          <w:trHeight w:val="691"/>
        </w:trPr>
        <w:tc>
          <w:tcPr>
            <w:tcW w:w="2695" w:type="dxa"/>
            <w:vMerge w:val="restart"/>
          </w:tcPr>
          <w:p w:rsidR="0008467A" w:rsidRPr="00AD5700" w:rsidRDefault="0008467A" w:rsidP="00965FD3">
            <w:pPr>
              <w:jc w:val="center"/>
              <w:rPr>
                <w:rFonts w:ascii="Comic Sans MS" w:hAnsi="Comic Sans MS"/>
                <w:b/>
              </w:rPr>
            </w:pPr>
            <w:r w:rsidRPr="00AD5700">
              <w:rPr>
                <w:rFonts w:ascii="Comic Sans MS" w:hAnsi="Comic Sans MS"/>
                <w:b/>
              </w:rPr>
              <w:t>Spelling List</w:t>
            </w:r>
          </w:p>
          <w:p w:rsidR="00C24CD0" w:rsidRPr="00AD5700" w:rsidRDefault="00F83020" w:rsidP="00965FD3">
            <w:pPr>
              <w:jc w:val="center"/>
              <w:rPr>
                <w:rFonts w:ascii="Comic Sans MS" w:hAnsi="Comic Sans MS"/>
                <w:b/>
              </w:rPr>
            </w:pPr>
            <w:r w:rsidRPr="00AD5700">
              <w:rPr>
                <w:rFonts w:ascii="Comic Sans MS" w:hAnsi="Comic Sans MS"/>
                <w:b/>
              </w:rPr>
              <w:t>Red/yellow</w:t>
            </w:r>
          </w:p>
        </w:tc>
        <w:tc>
          <w:tcPr>
            <w:tcW w:w="12975" w:type="dxa"/>
            <w:gridSpan w:val="5"/>
          </w:tcPr>
          <w:p w:rsidR="00965FD3" w:rsidRPr="00AD5700" w:rsidRDefault="0008467A" w:rsidP="00E67C35">
            <w:pPr>
              <w:jc w:val="center"/>
              <w:rPr>
                <w:rFonts w:ascii="Comic Sans MS" w:hAnsi="Comic Sans MS"/>
                <w:b/>
              </w:rPr>
            </w:pPr>
            <w:r w:rsidRPr="00AD5700">
              <w:rPr>
                <w:rFonts w:ascii="Comic Sans MS" w:hAnsi="Comic Sans MS"/>
                <w:b/>
              </w:rPr>
              <w:t>Remember: Look, Say, Cover, Write, Check</w:t>
            </w:r>
          </w:p>
          <w:p w:rsidR="00965FD3" w:rsidRPr="00AD5700" w:rsidRDefault="00965FD3" w:rsidP="00965FD3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08467A" w:rsidRPr="00AD5700" w:rsidTr="00F746FB">
        <w:trPr>
          <w:trHeight w:val="184"/>
        </w:trPr>
        <w:tc>
          <w:tcPr>
            <w:tcW w:w="2695" w:type="dxa"/>
            <w:vMerge/>
          </w:tcPr>
          <w:p w:rsidR="0008467A" w:rsidRPr="00AD5700" w:rsidRDefault="0008467A" w:rsidP="00965FD3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566" w:type="dxa"/>
          </w:tcPr>
          <w:p w:rsidR="0008467A" w:rsidRPr="00AD5700" w:rsidRDefault="0054083C" w:rsidP="00965FD3">
            <w:pPr>
              <w:jc w:val="center"/>
              <w:rPr>
                <w:rFonts w:ascii="Comic Sans MS" w:hAnsi="Comic Sans MS"/>
              </w:rPr>
            </w:pPr>
            <w:r w:rsidRPr="00AD5700">
              <w:rPr>
                <w:rFonts w:ascii="Comic Sans MS" w:hAnsi="Comic Sans MS"/>
              </w:rPr>
              <w:t>Day 1</w:t>
            </w:r>
          </w:p>
        </w:tc>
        <w:tc>
          <w:tcPr>
            <w:tcW w:w="2566" w:type="dxa"/>
          </w:tcPr>
          <w:p w:rsidR="0008467A" w:rsidRPr="00AD5700" w:rsidRDefault="0054083C" w:rsidP="00965FD3">
            <w:pPr>
              <w:jc w:val="center"/>
              <w:rPr>
                <w:rFonts w:ascii="Comic Sans MS" w:hAnsi="Comic Sans MS"/>
              </w:rPr>
            </w:pPr>
            <w:r w:rsidRPr="00AD5700">
              <w:rPr>
                <w:rFonts w:ascii="Comic Sans MS" w:hAnsi="Comic Sans MS"/>
              </w:rPr>
              <w:t>Day 2</w:t>
            </w:r>
          </w:p>
        </w:tc>
        <w:tc>
          <w:tcPr>
            <w:tcW w:w="2567" w:type="dxa"/>
          </w:tcPr>
          <w:p w:rsidR="0008467A" w:rsidRPr="00AD5700" w:rsidRDefault="0054083C" w:rsidP="00965FD3">
            <w:pPr>
              <w:jc w:val="center"/>
              <w:rPr>
                <w:rFonts w:ascii="Comic Sans MS" w:hAnsi="Comic Sans MS"/>
              </w:rPr>
            </w:pPr>
            <w:r w:rsidRPr="00AD5700">
              <w:rPr>
                <w:rFonts w:ascii="Comic Sans MS" w:hAnsi="Comic Sans MS"/>
              </w:rPr>
              <w:t>Day 3</w:t>
            </w:r>
          </w:p>
        </w:tc>
        <w:tc>
          <w:tcPr>
            <w:tcW w:w="2708" w:type="dxa"/>
          </w:tcPr>
          <w:p w:rsidR="0008467A" w:rsidRPr="00AD5700" w:rsidRDefault="0054083C" w:rsidP="00965FD3">
            <w:pPr>
              <w:jc w:val="center"/>
              <w:rPr>
                <w:rFonts w:ascii="Comic Sans MS" w:hAnsi="Comic Sans MS"/>
              </w:rPr>
            </w:pPr>
            <w:r w:rsidRPr="00AD5700">
              <w:rPr>
                <w:rFonts w:ascii="Comic Sans MS" w:hAnsi="Comic Sans MS"/>
              </w:rPr>
              <w:t>Day 4</w:t>
            </w:r>
          </w:p>
        </w:tc>
        <w:tc>
          <w:tcPr>
            <w:tcW w:w="2568" w:type="dxa"/>
          </w:tcPr>
          <w:p w:rsidR="0008467A" w:rsidRPr="00AD5700" w:rsidRDefault="0054083C" w:rsidP="00965FD3">
            <w:pPr>
              <w:jc w:val="center"/>
              <w:rPr>
                <w:rFonts w:ascii="Comic Sans MS" w:hAnsi="Comic Sans MS"/>
              </w:rPr>
            </w:pPr>
            <w:r w:rsidRPr="00AD5700">
              <w:rPr>
                <w:rFonts w:ascii="Comic Sans MS" w:hAnsi="Comic Sans MS"/>
              </w:rPr>
              <w:t>Day 5</w:t>
            </w:r>
          </w:p>
        </w:tc>
      </w:tr>
      <w:tr w:rsidR="00C83688" w:rsidRPr="00AD5700" w:rsidTr="002A7DAC">
        <w:trPr>
          <w:trHeight w:val="838"/>
        </w:trPr>
        <w:tc>
          <w:tcPr>
            <w:tcW w:w="2695" w:type="dxa"/>
          </w:tcPr>
          <w:p w:rsidR="00572AFD" w:rsidRPr="00AD5700" w:rsidRDefault="00C80AF8" w:rsidP="00AD5700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ride</w:t>
            </w:r>
            <w:bookmarkStart w:id="0" w:name="_GoBack"/>
            <w:bookmarkEnd w:id="0"/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AD5700" w:rsidTr="00E67C35">
        <w:trPr>
          <w:trHeight w:val="977"/>
        </w:trPr>
        <w:tc>
          <w:tcPr>
            <w:tcW w:w="2695" w:type="dxa"/>
          </w:tcPr>
          <w:p w:rsidR="00572AFD" w:rsidRPr="00AD5700" w:rsidRDefault="00C80AF8" w:rsidP="00A616EF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tide</w:t>
            </w: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AD5700" w:rsidTr="00E67C35">
        <w:trPr>
          <w:trHeight w:val="991"/>
        </w:trPr>
        <w:tc>
          <w:tcPr>
            <w:tcW w:w="2695" w:type="dxa"/>
          </w:tcPr>
          <w:p w:rsidR="00572AFD" w:rsidRPr="00AD5700" w:rsidRDefault="00C80AF8" w:rsidP="00C80AF8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bone</w:t>
            </w: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3F7B9B" w:rsidRPr="00AD5700" w:rsidTr="00E67C35">
        <w:trPr>
          <w:trHeight w:val="991"/>
        </w:trPr>
        <w:tc>
          <w:tcPr>
            <w:tcW w:w="2695" w:type="dxa"/>
          </w:tcPr>
          <w:p w:rsidR="003F7B9B" w:rsidRPr="00AD5700" w:rsidRDefault="00C80AF8" w:rsidP="00C80AF8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home</w:t>
            </w:r>
          </w:p>
        </w:tc>
        <w:tc>
          <w:tcPr>
            <w:tcW w:w="2566" w:type="dxa"/>
          </w:tcPr>
          <w:p w:rsidR="003F7B9B" w:rsidRPr="00AD5700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3F7B9B" w:rsidRPr="00AD5700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3F7B9B" w:rsidRPr="00AD5700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3F7B9B" w:rsidRPr="00AD5700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3F7B9B" w:rsidRPr="00AD5700" w:rsidRDefault="003F7B9B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C83688" w:rsidRPr="00AD5700" w:rsidTr="00E67C35">
        <w:trPr>
          <w:trHeight w:val="992"/>
        </w:trPr>
        <w:tc>
          <w:tcPr>
            <w:tcW w:w="2695" w:type="dxa"/>
          </w:tcPr>
          <w:p w:rsidR="00572AFD" w:rsidRPr="00AD5700" w:rsidRDefault="00C80AF8" w:rsidP="00965FD3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stone</w:t>
            </w: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C83688" w:rsidRPr="00AD5700" w:rsidRDefault="00C83688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6C1C97" w:rsidRPr="00AD5700" w:rsidTr="00E67C35">
        <w:trPr>
          <w:trHeight w:val="992"/>
        </w:trPr>
        <w:tc>
          <w:tcPr>
            <w:tcW w:w="2695" w:type="dxa"/>
          </w:tcPr>
          <w:p w:rsidR="006C1C97" w:rsidRPr="00AD5700" w:rsidRDefault="00C80AF8" w:rsidP="00C96934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were</w:t>
            </w:r>
          </w:p>
        </w:tc>
        <w:tc>
          <w:tcPr>
            <w:tcW w:w="2566" w:type="dxa"/>
          </w:tcPr>
          <w:p w:rsidR="006C1C97" w:rsidRPr="00AD5700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6C1C97" w:rsidRPr="00AD5700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6C1C97" w:rsidRPr="00AD5700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6C1C97" w:rsidRPr="00AD5700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6C1C97" w:rsidRPr="00AD5700" w:rsidRDefault="006C1C97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1808B4" w:rsidRPr="00AD5700" w:rsidTr="00E67C35">
        <w:trPr>
          <w:trHeight w:val="992"/>
        </w:trPr>
        <w:tc>
          <w:tcPr>
            <w:tcW w:w="2695" w:type="dxa"/>
          </w:tcPr>
          <w:p w:rsidR="001808B4" w:rsidRPr="00AD5700" w:rsidRDefault="00C80AF8" w:rsidP="008D59E9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some</w:t>
            </w:r>
          </w:p>
        </w:tc>
        <w:tc>
          <w:tcPr>
            <w:tcW w:w="2566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1808B4" w:rsidRPr="00AD5700" w:rsidTr="00E67C35">
        <w:trPr>
          <w:trHeight w:val="992"/>
        </w:trPr>
        <w:tc>
          <w:tcPr>
            <w:tcW w:w="2695" w:type="dxa"/>
          </w:tcPr>
          <w:p w:rsidR="001808B4" w:rsidRPr="00AD5700" w:rsidRDefault="00C80AF8" w:rsidP="00965FD3">
            <w:pPr>
              <w:pStyle w:val="MediumGrid21"/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AD5700">
              <w:rPr>
                <w:rFonts w:ascii="Comic Sans MS" w:hAnsi="Comic Sans MS"/>
                <w:b/>
                <w:sz w:val="32"/>
                <w:szCs w:val="32"/>
              </w:rPr>
              <w:t>come</w:t>
            </w:r>
          </w:p>
        </w:tc>
        <w:tc>
          <w:tcPr>
            <w:tcW w:w="2566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6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7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8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68" w:type="dxa"/>
          </w:tcPr>
          <w:p w:rsidR="001808B4" w:rsidRPr="00AD5700" w:rsidRDefault="001808B4" w:rsidP="00965FD3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8C09A0" w:rsidRPr="00AD5700" w:rsidRDefault="008C09A0" w:rsidP="00965FD3">
      <w:pPr>
        <w:jc w:val="center"/>
        <w:rPr>
          <w:rFonts w:ascii="Comic Sans MS" w:hAnsi="Comic Sans MS"/>
          <w:b/>
          <w:sz w:val="18"/>
          <w:szCs w:val="18"/>
        </w:rPr>
      </w:pPr>
    </w:p>
    <w:p w:rsidR="00E67C35" w:rsidRPr="00AD5700" w:rsidRDefault="008E11D7" w:rsidP="00965FD3">
      <w:pPr>
        <w:jc w:val="center"/>
        <w:rPr>
          <w:rFonts w:ascii="Comic Sans MS" w:hAnsi="Comic Sans MS"/>
          <w:b/>
          <w:sz w:val="18"/>
          <w:szCs w:val="18"/>
        </w:rPr>
      </w:pPr>
      <w:r w:rsidRPr="00AD5700">
        <w:rPr>
          <w:rFonts w:ascii="Comic Sans MS" w:hAnsi="Comic Sans MS"/>
          <w:b/>
          <w:sz w:val="18"/>
          <w:szCs w:val="18"/>
        </w:rPr>
        <w:t>Can you put these words into sentences on the back?</w:t>
      </w:r>
    </w:p>
    <w:sectPr w:rsidR="00E67C35" w:rsidRPr="00AD5700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3EEC1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A149F"/>
    <w:rsid w:val="000B3957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2B99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5309D"/>
    <w:rsid w:val="00473178"/>
    <w:rsid w:val="004E4517"/>
    <w:rsid w:val="00514E9D"/>
    <w:rsid w:val="0054083C"/>
    <w:rsid w:val="00544FA1"/>
    <w:rsid w:val="00572AFD"/>
    <w:rsid w:val="00574864"/>
    <w:rsid w:val="00582A32"/>
    <w:rsid w:val="00596280"/>
    <w:rsid w:val="005C25E4"/>
    <w:rsid w:val="005D2CE7"/>
    <w:rsid w:val="005F696B"/>
    <w:rsid w:val="00610B49"/>
    <w:rsid w:val="00613709"/>
    <w:rsid w:val="006220AA"/>
    <w:rsid w:val="0062342F"/>
    <w:rsid w:val="00674180"/>
    <w:rsid w:val="006A6925"/>
    <w:rsid w:val="006C1C97"/>
    <w:rsid w:val="006C66C7"/>
    <w:rsid w:val="006C7267"/>
    <w:rsid w:val="006D3193"/>
    <w:rsid w:val="00736485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561F"/>
    <w:rsid w:val="008A17C9"/>
    <w:rsid w:val="008C09A0"/>
    <w:rsid w:val="008C3635"/>
    <w:rsid w:val="008C6FDD"/>
    <w:rsid w:val="008D59E9"/>
    <w:rsid w:val="008E11D7"/>
    <w:rsid w:val="008E2EA3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D5700"/>
    <w:rsid w:val="00B1216A"/>
    <w:rsid w:val="00B632B2"/>
    <w:rsid w:val="00B951BA"/>
    <w:rsid w:val="00B9725F"/>
    <w:rsid w:val="00BB6AF1"/>
    <w:rsid w:val="00BD448F"/>
    <w:rsid w:val="00BD5FDA"/>
    <w:rsid w:val="00C24CD0"/>
    <w:rsid w:val="00C27326"/>
    <w:rsid w:val="00C4107A"/>
    <w:rsid w:val="00C632C5"/>
    <w:rsid w:val="00C80AF8"/>
    <w:rsid w:val="00C83688"/>
    <w:rsid w:val="00C96934"/>
    <w:rsid w:val="00CB66D1"/>
    <w:rsid w:val="00D025E7"/>
    <w:rsid w:val="00D0614E"/>
    <w:rsid w:val="00D14070"/>
    <w:rsid w:val="00D209EF"/>
    <w:rsid w:val="00D222C0"/>
    <w:rsid w:val="00D226E6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D5607"/>
    <w:rsid w:val="00EE4EFA"/>
    <w:rsid w:val="00F105C2"/>
    <w:rsid w:val="00F55C9E"/>
    <w:rsid w:val="00F66622"/>
    <w:rsid w:val="00F66CBE"/>
    <w:rsid w:val="00F67A4D"/>
    <w:rsid w:val="00F746FB"/>
    <w:rsid w:val="00F83020"/>
    <w:rsid w:val="00F86CA8"/>
    <w:rsid w:val="00FA0BBA"/>
    <w:rsid w:val="00FC1F30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6A8DBEF-5C4C-44F1-9509-118457A1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4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E373E-31BA-49E9-8E31-B7A64907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799C6145</Template>
  <TotalTime>10</TotalTime>
  <Pages>1</Pages>
  <Words>57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5</cp:revision>
  <cp:lastPrinted>2020-09-07T07:25:00Z</cp:lastPrinted>
  <dcterms:created xsi:type="dcterms:W3CDTF">2020-10-01T12:18:00Z</dcterms:created>
  <dcterms:modified xsi:type="dcterms:W3CDTF">2020-10-16T15:00:00Z</dcterms:modified>
</cp:coreProperties>
</file>