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DBA4BE" w14:textId="77777777" w:rsidR="00417357" w:rsidRPr="00976FD2" w:rsidRDefault="00976FD2" w:rsidP="008E11D7">
      <w:pPr>
        <w:jc w:val="center"/>
        <w:rPr>
          <w:rFonts w:ascii="CCW Cursive Writing 6" w:hAnsi="CCW Cursive Writing 6"/>
          <w:b/>
          <w:sz w:val="32"/>
          <w:szCs w:val="32"/>
          <w:u w:val="single"/>
        </w:rPr>
      </w:pPr>
      <w:r w:rsidRPr="00976FD2">
        <w:rPr>
          <w:rFonts w:ascii="CCW Cursive Writing 6" w:hAnsi="CCW Cursive Writing 6"/>
          <w:b/>
          <w:sz w:val="32"/>
          <w:szCs w:val="32"/>
          <w:u w:val="single"/>
        </w:rPr>
        <w:t>Spellings</w:t>
      </w:r>
    </w:p>
    <w:p w14:paraId="454BE870" w14:textId="7831F134" w:rsidR="0008467A" w:rsidRPr="00976FD2" w:rsidRDefault="0008467A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 w:rsidRPr="00976FD2">
        <w:rPr>
          <w:rFonts w:ascii="CCW Cursive Writing 6" w:hAnsi="CCW Cursive Writing 6"/>
          <w:b/>
          <w:sz w:val="18"/>
          <w:szCs w:val="18"/>
        </w:rPr>
        <w:t>Date Set:</w:t>
      </w:r>
      <w:r w:rsidR="0034304A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F27C1">
        <w:rPr>
          <w:rFonts w:ascii="CCW Cursive Writing 6" w:hAnsi="CCW Cursive Writing 6"/>
          <w:b/>
          <w:sz w:val="18"/>
          <w:szCs w:val="18"/>
        </w:rPr>
        <w:t xml:space="preserve">Monday </w:t>
      </w:r>
      <w:r w:rsidR="00F27129">
        <w:rPr>
          <w:rFonts w:ascii="CCW Cursive Writing 6" w:hAnsi="CCW Cursive Writing 6"/>
          <w:b/>
          <w:sz w:val="18"/>
          <w:szCs w:val="18"/>
        </w:rPr>
        <w:t>7</w:t>
      </w:r>
      <w:r w:rsidR="00F27129" w:rsidRPr="00F27129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F27129">
        <w:rPr>
          <w:rFonts w:ascii="CCW Cursive Writing 6" w:hAnsi="CCW Cursive Writing 6"/>
          <w:b/>
          <w:sz w:val="18"/>
          <w:szCs w:val="18"/>
        </w:rPr>
        <w:t xml:space="preserve"> Dec</w:t>
      </w:r>
      <w:r w:rsidR="00FC7130">
        <w:rPr>
          <w:rFonts w:ascii="CCW Cursive Writing 6" w:hAnsi="CCW Cursive Writing 6"/>
          <w:b/>
          <w:sz w:val="18"/>
          <w:szCs w:val="18"/>
        </w:rPr>
        <w:t xml:space="preserve">          </w:t>
      </w:r>
      <w:r w:rsidRPr="00976FD2">
        <w:rPr>
          <w:rFonts w:ascii="CCW Cursive Writing 6" w:hAnsi="CCW Cursive Writing 6"/>
          <w:b/>
          <w:sz w:val="18"/>
          <w:szCs w:val="18"/>
        </w:rPr>
        <w:t xml:space="preserve">Date of </w:t>
      </w:r>
      <w:r w:rsidR="008C09A0" w:rsidRPr="00976FD2">
        <w:rPr>
          <w:rFonts w:ascii="CCW Cursive Writing 6" w:hAnsi="CCW Cursive Writing 6"/>
          <w:b/>
          <w:sz w:val="18"/>
          <w:szCs w:val="18"/>
        </w:rPr>
        <w:t>spelling challenge</w:t>
      </w:r>
      <w:r w:rsidRPr="00976FD2">
        <w:rPr>
          <w:rFonts w:ascii="CCW Cursive Writing 6" w:hAnsi="CCW Cursive Writing 6"/>
          <w:b/>
          <w:sz w:val="18"/>
          <w:szCs w:val="18"/>
        </w:rPr>
        <w:t>:</w:t>
      </w:r>
      <w:r w:rsidR="00544FA1" w:rsidRPr="00976FD2">
        <w:rPr>
          <w:rFonts w:ascii="CCW Cursive Writing 6" w:hAnsi="CCW Cursive Writing 6"/>
          <w:b/>
          <w:sz w:val="18"/>
          <w:szCs w:val="18"/>
        </w:rPr>
        <w:t xml:space="preserve"> </w:t>
      </w:r>
      <w:r w:rsidR="00F67A4D">
        <w:rPr>
          <w:rFonts w:ascii="CCW Cursive Writing 6" w:hAnsi="CCW Cursive Writing 6"/>
          <w:b/>
          <w:sz w:val="18"/>
          <w:szCs w:val="18"/>
        </w:rPr>
        <w:t>Friday</w:t>
      </w:r>
      <w:r w:rsidR="00F27129">
        <w:rPr>
          <w:rFonts w:ascii="CCW Cursive Writing 6" w:hAnsi="CCW Cursive Writing 6"/>
          <w:b/>
          <w:sz w:val="18"/>
          <w:szCs w:val="18"/>
        </w:rPr>
        <w:t xml:space="preserve"> 11</w:t>
      </w:r>
      <w:r w:rsidR="00D22B9C" w:rsidRPr="00D22B9C">
        <w:rPr>
          <w:rFonts w:ascii="CCW Cursive Writing 6" w:hAnsi="CCW Cursive Writing 6"/>
          <w:b/>
          <w:sz w:val="18"/>
          <w:szCs w:val="18"/>
          <w:vertAlign w:val="superscript"/>
        </w:rPr>
        <w:t>th</w:t>
      </w:r>
      <w:r w:rsidR="00535AFD">
        <w:rPr>
          <w:rFonts w:ascii="CCW Cursive Writing 6" w:hAnsi="CCW Cursive Writing 6"/>
          <w:b/>
          <w:sz w:val="18"/>
          <w:szCs w:val="18"/>
        </w:rPr>
        <w:t xml:space="preserve"> Dec</w:t>
      </w:r>
    </w:p>
    <w:tbl>
      <w:tblPr>
        <w:tblW w:w="1596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746"/>
        <w:gridCol w:w="2615"/>
        <w:gridCol w:w="2615"/>
        <w:gridCol w:w="2616"/>
        <w:gridCol w:w="2759"/>
        <w:gridCol w:w="2618"/>
      </w:tblGrid>
      <w:tr w:rsidR="0008467A" w:rsidRPr="00976FD2" w14:paraId="39C478A3" w14:textId="77777777" w:rsidTr="005C4404">
        <w:trPr>
          <w:trHeight w:val="902"/>
        </w:trPr>
        <w:tc>
          <w:tcPr>
            <w:tcW w:w="2746" w:type="dxa"/>
            <w:vMerge w:val="restart"/>
          </w:tcPr>
          <w:p w14:paraId="0C20DB3F" w14:textId="77777777" w:rsidR="0008467A" w:rsidRDefault="0008467A" w:rsidP="00965FD3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Spelling List</w:t>
            </w:r>
          </w:p>
          <w:p w14:paraId="6387A918" w14:textId="354C2294" w:rsidR="00F16E63" w:rsidRPr="00976FD2" w:rsidRDefault="005A3504" w:rsidP="00965FD3">
            <w:pPr>
              <w:jc w:val="center"/>
              <w:rPr>
                <w:rFonts w:ascii="CCW Cursive Writing 6" w:hAnsi="CCW Cursive Writing 6"/>
                <w:b/>
              </w:rPr>
            </w:pPr>
            <w:r>
              <w:rPr>
                <w:rFonts w:ascii="CCW Cursive Writing 6" w:hAnsi="CCW Cursive Writing 6"/>
                <w:b/>
              </w:rPr>
              <w:t>Blue and G</w:t>
            </w:r>
            <w:r w:rsidR="00D22B9C">
              <w:rPr>
                <w:rFonts w:ascii="CCW Cursive Writing 6" w:hAnsi="CCW Cursive Writing 6"/>
                <w:b/>
              </w:rPr>
              <w:t>reen.</w:t>
            </w:r>
          </w:p>
        </w:tc>
        <w:tc>
          <w:tcPr>
            <w:tcW w:w="13223" w:type="dxa"/>
            <w:gridSpan w:val="5"/>
          </w:tcPr>
          <w:p w14:paraId="666EFA2C" w14:textId="77777777" w:rsidR="00965FD3" w:rsidRPr="00976FD2" w:rsidRDefault="0008467A" w:rsidP="00E67C35">
            <w:pPr>
              <w:jc w:val="center"/>
              <w:rPr>
                <w:rFonts w:ascii="CCW Cursive Writing 6" w:hAnsi="CCW Cursive Writing 6"/>
                <w:b/>
              </w:rPr>
            </w:pPr>
            <w:r w:rsidRPr="00976FD2">
              <w:rPr>
                <w:rFonts w:ascii="CCW Cursive Writing 6" w:hAnsi="CCW Cursive Writing 6"/>
                <w:b/>
              </w:rPr>
              <w:t>Remember: Look, Say, Cover, Write, Check</w:t>
            </w:r>
          </w:p>
          <w:p w14:paraId="4A805EDF" w14:textId="77777777" w:rsidR="00965FD3" w:rsidRPr="00976FD2" w:rsidRDefault="00965FD3" w:rsidP="00965FD3">
            <w:pPr>
              <w:jc w:val="center"/>
              <w:rPr>
                <w:rFonts w:ascii="CCW Cursive Writing 6" w:hAnsi="CCW Cursive Writing 6"/>
                <w:b/>
              </w:rPr>
            </w:pPr>
          </w:p>
        </w:tc>
      </w:tr>
      <w:tr w:rsidR="0008467A" w:rsidRPr="00976FD2" w14:paraId="7E4A8123" w14:textId="77777777" w:rsidTr="004E07E8">
        <w:trPr>
          <w:trHeight w:val="240"/>
        </w:trPr>
        <w:tc>
          <w:tcPr>
            <w:tcW w:w="2746" w:type="dxa"/>
            <w:vMerge/>
          </w:tcPr>
          <w:p w14:paraId="4154E712" w14:textId="77777777" w:rsidR="0008467A" w:rsidRPr="00976FD2" w:rsidRDefault="0008467A" w:rsidP="00965FD3">
            <w:pPr>
              <w:jc w:val="center"/>
              <w:rPr>
                <w:rFonts w:ascii="CCW Cursive Writing 6" w:hAnsi="CCW Cursive Writing 6"/>
              </w:rPr>
            </w:pPr>
          </w:p>
        </w:tc>
        <w:tc>
          <w:tcPr>
            <w:tcW w:w="2615" w:type="dxa"/>
          </w:tcPr>
          <w:p w14:paraId="71317FEB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1</w:t>
            </w:r>
          </w:p>
        </w:tc>
        <w:tc>
          <w:tcPr>
            <w:tcW w:w="2615" w:type="dxa"/>
          </w:tcPr>
          <w:p w14:paraId="1305472C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2</w:t>
            </w:r>
          </w:p>
        </w:tc>
        <w:tc>
          <w:tcPr>
            <w:tcW w:w="2616" w:type="dxa"/>
          </w:tcPr>
          <w:p w14:paraId="4C880C92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3</w:t>
            </w:r>
          </w:p>
        </w:tc>
        <w:tc>
          <w:tcPr>
            <w:tcW w:w="2759" w:type="dxa"/>
          </w:tcPr>
          <w:p w14:paraId="1A570F9D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4</w:t>
            </w:r>
          </w:p>
        </w:tc>
        <w:tc>
          <w:tcPr>
            <w:tcW w:w="2618" w:type="dxa"/>
          </w:tcPr>
          <w:p w14:paraId="18FEB3F5" w14:textId="77777777" w:rsidR="0008467A" w:rsidRPr="00976FD2" w:rsidRDefault="0054083C" w:rsidP="00965FD3">
            <w:pPr>
              <w:jc w:val="center"/>
              <w:rPr>
                <w:rFonts w:ascii="CCW Cursive Writing 6" w:hAnsi="CCW Cursive Writing 6"/>
              </w:rPr>
            </w:pPr>
            <w:r w:rsidRPr="00976FD2">
              <w:rPr>
                <w:rFonts w:ascii="CCW Cursive Writing 6" w:hAnsi="CCW Cursive Writing 6"/>
              </w:rPr>
              <w:t>Day 5</w:t>
            </w:r>
          </w:p>
        </w:tc>
      </w:tr>
      <w:tr w:rsidR="00C83688" w:rsidRPr="00976FD2" w14:paraId="1E0C2B2B" w14:textId="77777777" w:rsidTr="004E07E8">
        <w:trPr>
          <w:trHeight w:val="905"/>
        </w:trPr>
        <w:tc>
          <w:tcPr>
            <w:tcW w:w="2746" w:type="dxa"/>
          </w:tcPr>
          <w:p w14:paraId="0B491254" w14:textId="5EF0BF29" w:rsidR="00572AFD" w:rsidRPr="006C1C97" w:rsidRDefault="00F27129" w:rsidP="00F27129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squeak</w:t>
            </w:r>
          </w:p>
        </w:tc>
        <w:tc>
          <w:tcPr>
            <w:tcW w:w="2615" w:type="dxa"/>
          </w:tcPr>
          <w:p w14:paraId="0D50E8A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3FAE54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B39AF20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F00479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78C7A4D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63A0F3C8" w14:textId="77777777" w:rsidTr="004E07E8">
        <w:trPr>
          <w:trHeight w:val="845"/>
        </w:trPr>
        <w:tc>
          <w:tcPr>
            <w:tcW w:w="2746" w:type="dxa"/>
          </w:tcPr>
          <w:p w14:paraId="53E0E0B8" w14:textId="738F2F05" w:rsidR="00572AFD" w:rsidRPr="006C1C97" w:rsidRDefault="00F27129" w:rsidP="00F27129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machine</w:t>
            </w:r>
          </w:p>
        </w:tc>
        <w:tc>
          <w:tcPr>
            <w:tcW w:w="2615" w:type="dxa"/>
          </w:tcPr>
          <w:p w14:paraId="7519D359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7ACDFBB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4B3F459F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55EB50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D52FC2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0D0B02EA" w14:textId="77777777" w:rsidTr="004E07E8">
        <w:trPr>
          <w:trHeight w:val="845"/>
        </w:trPr>
        <w:tc>
          <w:tcPr>
            <w:tcW w:w="2746" w:type="dxa"/>
          </w:tcPr>
          <w:p w14:paraId="30B52AA8" w14:textId="7C0454A0" w:rsidR="00572AFD" w:rsidRPr="006C1C97" w:rsidRDefault="00F27129" w:rsidP="00863B2C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freezing</w:t>
            </w:r>
          </w:p>
        </w:tc>
        <w:tc>
          <w:tcPr>
            <w:tcW w:w="2615" w:type="dxa"/>
          </w:tcPr>
          <w:p w14:paraId="31323132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6D960D8C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092B18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06B0DFF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A8C8D06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5C31773C" w14:textId="77777777" w:rsidTr="004E07E8">
        <w:trPr>
          <w:trHeight w:val="845"/>
        </w:trPr>
        <w:tc>
          <w:tcPr>
            <w:tcW w:w="2746" w:type="dxa"/>
          </w:tcPr>
          <w:p w14:paraId="7A7B756A" w14:textId="322DCCEA" w:rsidR="00A86DD0" w:rsidRDefault="00F27129" w:rsidP="00D209EF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donkey</w:t>
            </w:r>
          </w:p>
        </w:tc>
        <w:tc>
          <w:tcPr>
            <w:tcW w:w="2615" w:type="dxa"/>
          </w:tcPr>
          <w:p w14:paraId="6D545C5D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58685B89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368C8B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8CDF40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20183838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3F7B9B" w:rsidRPr="00976FD2" w14:paraId="3D92E6E4" w14:textId="77777777" w:rsidTr="004E07E8">
        <w:trPr>
          <w:trHeight w:val="843"/>
        </w:trPr>
        <w:tc>
          <w:tcPr>
            <w:tcW w:w="2746" w:type="dxa"/>
          </w:tcPr>
          <w:p w14:paraId="70B83028" w14:textId="02DC9942" w:rsidR="003F7B9B" w:rsidRDefault="00F27129" w:rsidP="00BF4125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chief</w:t>
            </w:r>
          </w:p>
        </w:tc>
        <w:tc>
          <w:tcPr>
            <w:tcW w:w="2615" w:type="dxa"/>
          </w:tcPr>
          <w:p w14:paraId="651C55E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0B197EC7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6C2160AC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57869228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0A1E31E" w14:textId="77777777" w:rsidR="003F7B9B" w:rsidRPr="006C1C97" w:rsidRDefault="003F7B9B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A86DD0" w:rsidRPr="00976FD2" w14:paraId="72824425" w14:textId="77777777" w:rsidTr="004E07E8">
        <w:trPr>
          <w:trHeight w:val="827"/>
        </w:trPr>
        <w:tc>
          <w:tcPr>
            <w:tcW w:w="2746" w:type="dxa"/>
          </w:tcPr>
          <w:p w14:paraId="47B08F5F" w14:textId="0DD8277C" w:rsidR="00A86DD0" w:rsidRDefault="00F27129" w:rsidP="00D76ADD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maybe</w:t>
            </w:r>
            <w:bookmarkStart w:id="0" w:name="_GoBack"/>
            <w:bookmarkEnd w:id="0"/>
          </w:p>
        </w:tc>
        <w:tc>
          <w:tcPr>
            <w:tcW w:w="2615" w:type="dxa"/>
          </w:tcPr>
          <w:p w14:paraId="5B79017B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4C3AC0F2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0508E806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41B9D511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112FD16F" w14:textId="77777777" w:rsidR="00A86DD0" w:rsidRPr="006C1C97" w:rsidRDefault="00A86DD0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C83688" w:rsidRPr="00976FD2" w14:paraId="324AF025" w14:textId="77777777" w:rsidTr="004E07E8">
        <w:trPr>
          <w:trHeight w:val="839"/>
        </w:trPr>
        <w:tc>
          <w:tcPr>
            <w:tcW w:w="2746" w:type="dxa"/>
          </w:tcPr>
          <w:p w14:paraId="0A7D41D2" w14:textId="08A5F0EA" w:rsidR="00572AFD" w:rsidRPr="006C1C97" w:rsidRDefault="00F27129" w:rsidP="00965FD3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like</w:t>
            </w:r>
          </w:p>
        </w:tc>
        <w:tc>
          <w:tcPr>
            <w:tcW w:w="2615" w:type="dxa"/>
          </w:tcPr>
          <w:p w14:paraId="0252CADE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3D3D5541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74FC77B4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1489241D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6C3B196A" w14:textId="77777777" w:rsidR="00C83688" w:rsidRPr="006C1C97" w:rsidRDefault="00C83688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  <w:tr w:rsidR="006C1C97" w:rsidRPr="00976FD2" w14:paraId="03C39F27" w14:textId="77777777" w:rsidTr="004E07E8">
        <w:trPr>
          <w:trHeight w:val="851"/>
        </w:trPr>
        <w:tc>
          <w:tcPr>
            <w:tcW w:w="2746" w:type="dxa"/>
          </w:tcPr>
          <w:p w14:paraId="7FEB7FFF" w14:textId="40B73D8A" w:rsidR="006C1C97" w:rsidRPr="006C1C97" w:rsidRDefault="00F27129" w:rsidP="00F27129">
            <w:pPr>
              <w:pStyle w:val="MediumGrid21"/>
              <w:jc w:val="center"/>
              <w:rPr>
                <w:rFonts w:ascii="CCW Cursive Writing 6" w:hAnsi="CCW Cursive Writing 6"/>
                <w:b/>
                <w:sz w:val="32"/>
                <w:szCs w:val="32"/>
              </w:rPr>
            </w:pPr>
            <w:r>
              <w:rPr>
                <w:rFonts w:ascii="CCW Cursive Writing 6" w:hAnsi="CCW Cursive Writing 6"/>
                <w:b/>
                <w:sz w:val="32"/>
                <w:szCs w:val="32"/>
              </w:rPr>
              <w:t>said</w:t>
            </w:r>
          </w:p>
        </w:tc>
        <w:tc>
          <w:tcPr>
            <w:tcW w:w="2615" w:type="dxa"/>
          </w:tcPr>
          <w:p w14:paraId="089A618F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5" w:type="dxa"/>
          </w:tcPr>
          <w:p w14:paraId="259D719C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6" w:type="dxa"/>
          </w:tcPr>
          <w:p w14:paraId="241C2C2A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759" w:type="dxa"/>
          </w:tcPr>
          <w:p w14:paraId="67D70D77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  <w:tc>
          <w:tcPr>
            <w:tcW w:w="2618" w:type="dxa"/>
          </w:tcPr>
          <w:p w14:paraId="402C6FA3" w14:textId="77777777" w:rsidR="006C1C97" w:rsidRPr="006C1C97" w:rsidRDefault="006C1C97" w:rsidP="00965FD3">
            <w:pPr>
              <w:jc w:val="center"/>
              <w:rPr>
                <w:rFonts w:ascii="CCW Cursive Writing 6" w:hAnsi="CCW Cursive Writing 6"/>
                <w:sz w:val="32"/>
                <w:szCs w:val="32"/>
              </w:rPr>
            </w:pPr>
          </w:p>
        </w:tc>
      </w:tr>
    </w:tbl>
    <w:p w14:paraId="02BD53F8" w14:textId="77777777" w:rsidR="008C09A0" w:rsidRPr="00976FD2" w:rsidRDefault="008C09A0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</w:p>
    <w:p w14:paraId="344AF86F" w14:textId="77777777" w:rsidR="00E67C35" w:rsidRPr="00976FD2" w:rsidRDefault="008E11D7" w:rsidP="00965FD3">
      <w:pPr>
        <w:jc w:val="center"/>
        <w:rPr>
          <w:rFonts w:ascii="CCW Cursive Writing 6" w:hAnsi="CCW Cursive Writing 6"/>
          <w:b/>
          <w:sz w:val="18"/>
          <w:szCs w:val="18"/>
        </w:rPr>
      </w:pPr>
      <w:r>
        <w:rPr>
          <w:rFonts w:ascii="CCW Cursive Writing 6" w:hAnsi="CCW Cursive Writing 6"/>
          <w:b/>
          <w:sz w:val="18"/>
          <w:szCs w:val="18"/>
        </w:rPr>
        <w:t>Can you put these words into sentences on the back?</w:t>
      </w:r>
    </w:p>
    <w:sectPr w:rsidR="00E67C35" w:rsidRPr="00976FD2" w:rsidSect="006C1C97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CW Cursive Writing 6">
    <w:altName w:val="CCW Cursive Dotted 1"/>
    <w:charset w:val="00"/>
    <w:family w:val="script"/>
    <w:pitch w:val="variable"/>
    <w:sig w:usb0="00000001" w:usb1="1000004A" w:usb2="00000000" w:usb3="00000000" w:csb0="000000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A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0A6BFF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7357"/>
    <w:rsid w:val="00030764"/>
    <w:rsid w:val="00035B14"/>
    <w:rsid w:val="00082111"/>
    <w:rsid w:val="0008467A"/>
    <w:rsid w:val="000939BE"/>
    <w:rsid w:val="000A149F"/>
    <w:rsid w:val="000B3957"/>
    <w:rsid w:val="000B3DD3"/>
    <w:rsid w:val="000C6A21"/>
    <w:rsid w:val="000E21CA"/>
    <w:rsid w:val="001368CD"/>
    <w:rsid w:val="00143E1F"/>
    <w:rsid w:val="001808B4"/>
    <w:rsid w:val="00180AF4"/>
    <w:rsid w:val="0018201F"/>
    <w:rsid w:val="001B1E30"/>
    <w:rsid w:val="001E0D96"/>
    <w:rsid w:val="001F08FD"/>
    <w:rsid w:val="001F1BFB"/>
    <w:rsid w:val="00203E60"/>
    <w:rsid w:val="00235B97"/>
    <w:rsid w:val="00282F4E"/>
    <w:rsid w:val="00291B1C"/>
    <w:rsid w:val="00292B99"/>
    <w:rsid w:val="002946CD"/>
    <w:rsid w:val="002A7DAC"/>
    <w:rsid w:val="002C2202"/>
    <w:rsid w:val="002C50DE"/>
    <w:rsid w:val="002F4724"/>
    <w:rsid w:val="00300F86"/>
    <w:rsid w:val="0031020E"/>
    <w:rsid w:val="0034304A"/>
    <w:rsid w:val="0037541A"/>
    <w:rsid w:val="003A1DE9"/>
    <w:rsid w:val="003B376A"/>
    <w:rsid w:val="003F7B9B"/>
    <w:rsid w:val="00417357"/>
    <w:rsid w:val="004203B4"/>
    <w:rsid w:val="00434D01"/>
    <w:rsid w:val="0045309D"/>
    <w:rsid w:val="00473178"/>
    <w:rsid w:val="004E07E8"/>
    <w:rsid w:val="004E4517"/>
    <w:rsid w:val="004F3ED9"/>
    <w:rsid w:val="00514E9D"/>
    <w:rsid w:val="00535AFD"/>
    <w:rsid w:val="0054083C"/>
    <w:rsid w:val="00544FA1"/>
    <w:rsid w:val="00572AFD"/>
    <w:rsid w:val="00574864"/>
    <w:rsid w:val="00582A32"/>
    <w:rsid w:val="00596280"/>
    <w:rsid w:val="005A3504"/>
    <w:rsid w:val="005C25E4"/>
    <w:rsid w:val="005C4404"/>
    <w:rsid w:val="005D2CE7"/>
    <w:rsid w:val="005E3269"/>
    <w:rsid w:val="005F696B"/>
    <w:rsid w:val="00610B49"/>
    <w:rsid w:val="00613709"/>
    <w:rsid w:val="006220AA"/>
    <w:rsid w:val="0062342F"/>
    <w:rsid w:val="00674180"/>
    <w:rsid w:val="006A5C94"/>
    <w:rsid w:val="006A6925"/>
    <w:rsid w:val="006C1C97"/>
    <w:rsid w:val="006C66C7"/>
    <w:rsid w:val="006C7267"/>
    <w:rsid w:val="006D3193"/>
    <w:rsid w:val="00736485"/>
    <w:rsid w:val="0076230F"/>
    <w:rsid w:val="007652D7"/>
    <w:rsid w:val="00775CFC"/>
    <w:rsid w:val="00792B3B"/>
    <w:rsid w:val="007A4FA7"/>
    <w:rsid w:val="007C4773"/>
    <w:rsid w:val="007D33A3"/>
    <w:rsid w:val="007F4B11"/>
    <w:rsid w:val="008266F8"/>
    <w:rsid w:val="008532E1"/>
    <w:rsid w:val="00857605"/>
    <w:rsid w:val="00860483"/>
    <w:rsid w:val="00863B2C"/>
    <w:rsid w:val="0086561F"/>
    <w:rsid w:val="008A17C9"/>
    <w:rsid w:val="008A6C51"/>
    <w:rsid w:val="008C09A0"/>
    <w:rsid w:val="008C6FDD"/>
    <w:rsid w:val="008D59E9"/>
    <w:rsid w:val="008E11D7"/>
    <w:rsid w:val="0092023E"/>
    <w:rsid w:val="00956BDF"/>
    <w:rsid w:val="00965FD3"/>
    <w:rsid w:val="00967461"/>
    <w:rsid w:val="00976FD2"/>
    <w:rsid w:val="009B7397"/>
    <w:rsid w:val="009D7E76"/>
    <w:rsid w:val="009F43D1"/>
    <w:rsid w:val="009F693A"/>
    <w:rsid w:val="00A616EF"/>
    <w:rsid w:val="00A62756"/>
    <w:rsid w:val="00A62E47"/>
    <w:rsid w:val="00A86DD0"/>
    <w:rsid w:val="00B04677"/>
    <w:rsid w:val="00B1216A"/>
    <w:rsid w:val="00B61F92"/>
    <w:rsid w:val="00B632B2"/>
    <w:rsid w:val="00B951BA"/>
    <w:rsid w:val="00B9725F"/>
    <w:rsid w:val="00BB2A30"/>
    <w:rsid w:val="00BD09BA"/>
    <w:rsid w:val="00BD448F"/>
    <w:rsid w:val="00BF4125"/>
    <w:rsid w:val="00C632C5"/>
    <w:rsid w:val="00C83688"/>
    <w:rsid w:val="00C95F93"/>
    <w:rsid w:val="00C96934"/>
    <w:rsid w:val="00D025E7"/>
    <w:rsid w:val="00D0614E"/>
    <w:rsid w:val="00D14070"/>
    <w:rsid w:val="00D209EF"/>
    <w:rsid w:val="00D222C0"/>
    <w:rsid w:val="00D226E6"/>
    <w:rsid w:val="00D22B9C"/>
    <w:rsid w:val="00D76ADD"/>
    <w:rsid w:val="00D87EF2"/>
    <w:rsid w:val="00DC289A"/>
    <w:rsid w:val="00DE3B5D"/>
    <w:rsid w:val="00E040FF"/>
    <w:rsid w:val="00E10F13"/>
    <w:rsid w:val="00E463C6"/>
    <w:rsid w:val="00E67C35"/>
    <w:rsid w:val="00E7467E"/>
    <w:rsid w:val="00EA3980"/>
    <w:rsid w:val="00EB46C2"/>
    <w:rsid w:val="00ED5607"/>
    <w:rsid w:val="00EE4EFA"/>
    <w:rsid w:val="00EE67AA"/>
    <w:rsid w:val="00F043F7"/>
    <w:rsid w:val="00F105C2"/>
    <w:rsid w:val="00F11E97"/>
    <w:rsid w:val="00F16E63"/>
    <w:rsid w:val="00F27129"/>
    <w:rsid w:val="00F653A5"/>
    <w:rsid w:val="00F66622"/>
    <w:rsid w:val="00F66CBE"/>
    <w:rsid w:val="00F67A4D"/>
    <w:rsid w:val="00F746FB"/>
    <w:rsid w:val="00F86CA8"/>
    <w:rsid w:val="00FA0BBA"/>
    <w:rsid w:val="00FC648E"/>
    <w:rsid w:val="00FC7130"/>
    <w:rsid w:val="00FE7D66"/>
    <w:rsid w:val="00FF2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17A0239"/>
  <w15:docId w15:val="{70E2EC5C-3F24-4605-98C9-81185E966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41"/>
    <w:lsdException w:name="Colorful Grid Accent 6" w:uiPriority="42"/>
    <w:lsdException w:name="Subtle Emphasis" w:uiPriority="43"/>
    <w:lsdException w:name="Intense Emphasis" w:uiPriority="44"/>
    <w:lsdException w:name="Subtle Reference" w:uiPriority="45"/>
    <w:lsdException w:name="Intense Reference" w:uiPriority="40"/>
    <w:lsdException w:name="Book Title" w:uiPriority="46"/>
    <w:lsdException w:name="Bibliography" w:semiHidden="1" w:uiPriority="47" w:unhideWhenUsed="1"/>
    <w:lsdException w:name="TOC Heading" w:semiHidden="1" w:uiPriority="48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357"/>
    <w:rPr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1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diumGrid21">
    <w:name w:val="Medium Grid 21"/>
    <w:uiPriority w:val="1"/>
    <w:qFormat/>
    <w:rsid w:val="0054083C"/>
    <w:rPr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rsid w:val="00965FD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965FD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792CE6-D9B1-46CF-9A4D-05593CF30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BF03D8AF</Template>
  <TotalTime>0</TotalTime>
  <Pages>1</Pages>
  <Words>52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__________________________Yr4  Date Started __________________Date of Test___________________</vt:lpstr>
    </vt:vector>
  </TitlesOfParts>
  <Company>Langley</Company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__________________________Yr4  Date Started __________________Date of Test___________________</dc:title>
  <dc:subject/>
  <dc:creator>Evans</dc:creator>
  <cp:keywords/>
  <cp:lastModifiedBy>Ballance, Rachel</cp:lastModifiedBy>
  <cp:revision>2</cp:revision>
  <cp:lastPrinted>2019-02-25T08:38:00Z</cp:lastPrinted>
  <dcterms:created xsi:type="dcterms:W3CDTF">2020-12-02T20:23:00Z</dcterms:created>
  <dcterms:modified xsi:type="dcterms:W3CDTF">2020-12-02T20:23:00Z</dcterms:modified>
</cp:coreProperties>
</file>