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05C68A7D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D848E2">
        <w:rPr>
          <w:rFonts w:ascii="CCW Cursive Writing 6" w:hAnsi="CCW Cursive Writing 6"/>
          <w:b/>
          <w:sz w:val="18"/>
          <w:szCs w:val="18"/>
        </w:rPr>
        <w:t>7</w:t>
      </w:r>
      <w:r w:rsidR="00D848E2" w:rsidRPr="00D848E2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848E2">
        <w:rPr>
          <w:rFonts w:ascii="CCW Cursive Writing 6" w:hAnsi="CCW Cursive Writing 6"/>
          <w:b/>
          <w:sz w:val="18"/>
          <w:szCs w:val="18"/>
        </w:rPr>
        <w:t xml:space="preserve"> Dec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D848E2">
        <w:rPr>
          <w:rFonts w:ascii="CCW Cursive Writing 6" w:hAnsi="CCW Cursive Writing 6"/>
          <w:b/>
          <w:sz w:val="18"/>
          <w:szCs w:val="18"/>
        </w:rPr>
        <w:t>11</w:t>
      </w:r>
      <w:r w:rsidR="007D0778" w:rsidRPr="007D0778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7D0778">
        <w:rPr>
          <w:rFonts w:ascii="CCW Cursive Writing 6" w:hAnsi="CCW Cursive Writing 6"/>
          <w:b/>
          <w:sz w:val="18"/>
          <w:szCs w:val="18"/>
        </w:rPr>
        <w:t xml:space="preserve"> Dec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8CA578F" w:rsidR="00F16E63" w:rsidRPr="00976FD2" w:rsidRDefault="00882149" w:rsidP="0089334B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 xml:space="preserve">Red and </w:t>
            </w:r>
            <w:r w:rsidR="0089334B">
              <w:rPr>
                <w:rFonts w:ascii="CCW Cursive Writing 6" w:hAnsi="CCW Cursive Writing 6"/>
                <w:b/>
              </w:rPr>
              <w:t>Y</w:t>
            </w:r>
            <w:r>
              <w:rPr>
                <w:rFonts w:ascii="CCW Cursive Writing 6" w:hAnsi="CCW Cursive Writing 6"/>
                <w:b/>
              </w:rPr>
              <w:t>ellow.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0F20DF7F" w:rsidR="004626BD" w:rsidRPr="006C1C97" w:rsidRDefault="00D848E2" w:rsidP="00D848E2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dream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09E57185" w:rsidR="00572AFD" w:rsidRPr="006C1C97" w:rsidRDefault="00D848E2" w:rsidP="007D0778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green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5CE3F741" w:rsidR="00572AFD" w:rsidRPr="006C1C97" w:rsidRDefault="00D848E2" w:rsidP="00A5795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thief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19C330D3" w:rsidR="00A86DD0" w:rsidRDefault="00D848E2" w:rsidP="00D848E2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sleep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7034C2E0" w:rsidR="003F7B9B" w:rsidRDefault="00D848E2" w:rsidP="00D848E2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three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1561C265" w:rsidR="00A86DD0" w:rsidRDefault="00890FD2" w:rsidP="00D848E2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mean</w:t>
            </w:r>
            <w:bookmarkStart w:id="0" w:name="_GoBack"/>
            <w:bookmarkEnd w:id="0"/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28893EC7" w:rsidR="00572AFD" w:rsidRPr="006C1C97" w:rsidRDefault="00D848E2" w:rsidP="00383C1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have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6189308B" w:rsidR="006C1C97" w:rsidRPr="006C1C97" w:rsidRDefault="00D848E2" w:rsidP="00D848E2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said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CW Cursive Writing 6">
    <w:altName w:val="CCW Cursive Dotted 1"/>
    <w:charset w:val="00"/>
    <w:family w:val="script"/>
    <w:pitch w:val="variable"/>
    <w:sig w:usb0="00000001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83C1F"/>
    <w:rsid w:val="00397DE8"/>
    <w:rsid w:val="003A1DE9"/>
    <w:rsid w:val="003B376A"/>
    <w:rsid w:val="003F7B9B"/>
    <w:rsid w:val="00417357"/>
    <w:rsid w:val="00434D01"/>
    <w:rsid w:val="0045309D"/>
    <w:rsid w:val="004626B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C25E4"/>
    <w:rsid w:val="005C4404"/>
    <w:rsid w:val="005D2CE7"/>
    <w:rsid w:val="005E17EE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0778"/>
    <w:rsid w:val="007D33A3"/>
    <w:rsid w:val="007F4B11"/>
    <w:rsid w:val="008266F8"/>
    <w:rsid w:val="008532E1"/>
    <w:rsid w:val="00857605"/>
    <w:rsid w:val="00860483"/>
    <w:rsid w:val="00863B2C"/>
    <w:rsid w:val="0086561F"/>
    <w:rsid w:val="00882149"/>
    <w:rsid w:val="00890FD2"/>
    <w:rsid w:val="0089334B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5795F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48E2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92AAC-7527-40DD-A187-078F2613B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BF03D8AF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2020-12-02T20:26:00Z</dcterms:created>
  <dcterms:modified xsi:type="dcterms:W3CDTF">2020-12-02T20:26:00Z</dcterms:modified>
</cp:coreProperties>
</file>